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ascii="Calibri" w:hAnsi="Calibri" w:eastAsia="宋体" w:cs="Times New Roman"/>
          <w:kern w:val="2"/>
          <w:sz w:val="32"/>
          <w:szCs w:val="24"/>
          <w:lang w:val="en-US" w:eastAsia="zh-CN" w:bidi="ar-SA"/>
        </w:rPr>
        <w:pict>
          <v:shape id="Quad Arrow 2" o:spid="_x0000_s1026" type="#_x0000_t202" style="position:absolute;left:0;margin-left:-54.8pt;margin-top:-24.35pt;height:24.75pt;width:52pt;rotation:0f;z-index:251658240;" o:ole="f" fillcolor="#FFFFFF" filled="t" o:preferrelative="t" stroked="t" coordorigin="0,0" coordsize="21600,21600">
            <v:stroke color="#FFFFFF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rFonts w:hint="eastAsia" w:eastAsia="宋体"/>
                      <w:lang w:eastAsia="zh-CN"/>
                    </w:rPr>
                  </w:pPr>
                </w:p>
              </w:txbxContent>
            </v:textbox>
          </v:shape>
        </w:pic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学风建设先进班级申报表</w:t>
      </w:r>
    </w:p>
    <w:tbl>
      <w:tblPr>
        <w:tblStyle w:val="5"/>
        <w:tblW w:w="90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2886"/>
        <w:gridCol w:w="1424"/>
        <w:gridCol w:w="3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8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班  级</w:t>
            </w:r>
          </w:p>
        </w:tc>
        <w:tc>
          <w:tcPr>
            <w:tcW w:w="288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2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所在系部</w:t>
            </w:r>
          </w:p>
        </w:tc>
        <w:tc>
          <w:tcPr>
            <w:tcW w:w="34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0" w:hRule="atLeast"/>
        </w:trPr>
        <w:tc>
          <w:tcPr>
            <w:tcW w:w="9008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先进事迹综述：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</w:trPr>
        <w:tc>
          <w:tcPr>
            <w:tcW w:w="9008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系部意见：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签字（盖章）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  年   月   日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9008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学院意见：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签字（盖章）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  年   月   日 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ascii="Calibri" w:hAnsi="Calibri" w:eastAsia="宋体" w:cs="Times New Roman"/>
          <w:kern w:val="2"/>
          <w:sz w:val="32"/>
          <w:szCs w:val="24"/>
          <w:lang w:val="en-US" w:eastAsia="zh-CN" w:bidi="ar-SA"/>
        </w:rPr>
        <w:pict>
          <v:shape id="Quad Arrow 3" o:spid="_x0000_s1027" type="#_x0000_t202" style="position:absolute;left:0;margin-left:-54.8pt;margin-top:-24.35pt;height:24.75pt;width:52pt;rotation:0f;z-index:251659264;" o:ole="f" fillcolor="#FFFFFF" filled="t" o:preferrelative="t" stroked="t" coordorigin="0,0" coordsize="21600,21600">
            <v:stroke color="#FFFFFF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rFonts w:hint="eastAsia" w:eastAsia="宋体"/>
                      <w:lang w:eastAsia="zh-CN"/>
                    </w:rPr>
                  </w:pPr>
                </w:p>
              </w:txbxContent>
            </v:textbox>
          </v:shape>
        </w:pic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学风建设先进宿舍申报表</w:t>
      </w:r>
    </w:p>
    <w:tbl>
      <w:tblPr>
        <w:tblStyle w:val="5"/>
        <w:tblW w:w="88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2886"/>
        <w:gridCol w:w="1424"/>
        <w:gridCol w:w="3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8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宿舍</w:t>
            </w:r>
          </w:p>
        </w:tc>
        <w:tc>
          <w:tcPr>
            <w:tcW w:w="288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2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所在系部</w:t>
            </w:r>
          </w:p>
        </w:tc>
        <w:tc>
          <w:tcPr>
            <w:tcW w:w="325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5" w:hRule="atLeast"/>
        </w:trPr>
        <w:tc>
          <w:tcPr>
            <w:tcW w:w="8843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先进事迹综述：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</w:trPr>
        <w:tc>
          <w:tcPr>
            <w:tcW w:w="8843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系部意见：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签字（盖章）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  年   月   日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8843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学院意见：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签字（盖章）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  年   月   日 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附件3：</w:t>
      </w:r>
      <w:bookmarkStart w:id="0" w:name="_GoBack"/>
      <w:bookmarkEnd w:id="0"/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ascii="Calibri" w:hAnsi="Calibri" w:eastAsia="宋体" w:cs="Times New Roman"/>
          <w:kern w:val="2"/>
          <w:sz w:val="32"/>
          <w:szCs w:val="24"/>
          <w:lang w:val="en-US" w:eastAsia="zh-CN" w:bidi="ar-SA"/>
        </w:rPr>
        <w:pict>
          <v:shape id="Quad Arrow 4" o:spid="_x0000_s1028" type="#_x0000_t202" style="position:absolute;left:0;margin-left:-54.8pt;margin-top:-24.35pt;height:24.75pt;width:52pt;rotation:0f;z-index:251660288;" o:ole="f" fillcolor="#FFFFFF" filled="t" o:preferrelative="t" stroked="t" coordorigin="0,0" coordsize="21600,21600">
            <v:stroke color="#FFFFFF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rPr>
                      <w:rFonts w:hint="eastAsia" w:eastAsia="宋体"/>
                      <w:lang w:eastAsia="zh-CN"/>
                    </w:rPr>
                  </w:pPr>
                </w:p>
              </w:txbxContent>
            </v:textbox>
          </v:shape>
        </w:pic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学习标兵申报表</w:t>
      </w:r>
    </w:p>
    <w:tbl>
      <w:tblPr>
        <w:tblStyle w:val="5"/>
        <w:tblW w:w="9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2512"/>
        <w:gridCol w:w="1512"/>
        <w:gridCol w:w="3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姓    名</w:t>
            </w:r>
          </w:p>
        </w:tc>
        <w:tc>
          <w:tcPr>
            <w:tcW w:w="251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1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班    级</w:t>
            </w:r>
          </w:p>
        </w:tc>
        <w:tc>
          <w:tcPr>
            <w:tcW w:w="338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3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51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1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学分绩点</w:t>
            </w:r>
          </w:p>
        </w:tc>
        <w:tc>
          <w:tcPr>
            <w:tcW w:w="338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5" w:hRule="atLeast"/>
        </w:trPr>
        <w:tc>
          <w:tcPr>
            <w:tcW w:w="9143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先进事迹综述：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9143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系部意见：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签字（盖章）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  年   月   日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</w:trPr>
        <w:tc>
          <w:tcPr>
            <w:tcW w:w="9143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学院意见：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签字（盖章）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  年   月   日 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531" w:bottom="2098" w:left="1531" w:header="851" w:footer="992" w:gutter="0"/>
      <w:paperSrc w:first="0" w:other="0"/>
      <w:cols w:space="72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278D1684"/>
    <w:rsid w:val="000A1933"/>
    <w:rsid w:val="000E4360"/>
    <w:rsid w:val="00116008"/>
    <w:rsid w:val="00515A4D"/>
    <w:rsid w:val="006830C2"/>
    <w:rsid w:val="00811F47"/>
    <w:rsid w:val="008724FE"/>
    <w:rsid w:val="009E6A18"/>
    <w:rsid w:val="00AB6307"/>
    <w:rsid w:val="00C67FED"/>
    <w:rsid w:val="00CA18DF"/>
    <w:rsid w:val="00F20074"/>
    <w:rsid w:val="00F54705"/>
    <w:rsid w:val="06F21CAE"/>
    <w:rsid w:val="0AA12680"/>
    <w:rsid w:val="18F5703B"/>
    <w:rsid w:val="278D1684"/>
    <w:rsid w:val="3125512E"/>
    <w:rsid w:val="42014C57"/>
    <w:rsid w:val="4F871206"/>
    <w:rsid w:val="5A6000EC"/>
    <w:rsid w:val="609377BF"/>
    <w:rsid w:val="618A129B"/>
    <w:rsid w:val="678A48B5"/>
    <w:rsid w:val="6B7113D2"/>
    <w:rsid w:val="7B724F74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qFormat/>
    <w:locked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3">
    <w:name w:val="Default Paragraph Font"/>
    <w:semiHidden/>
    <w:uiPriority w:val="99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styleId="5">
    <w:name w:val="Table Grid"/>
    <w:basedOn w:val="4"/>
    <w:locked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6">
    <w:name w:val="Heading 2 Char"/>
    <w:basedOn w:val="3"/>
    <w:link w:val="2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237</Words>
  <Characters>1352</Characters>
  <Lines>0</Lines>
  <Paragraphs>0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2015-11-17T07:10:00Z</dcterms:created>
  <dc:creator>Administrator</dc:creator>
  <cp:lastModifiedBy>Administrator</cp:lastModifiedBy>
  <cp:lastPrinted>2015-11-24T09:41:00Z</cp:lastPrinted>
  <dcterms:modified xsi:type="dcterms:W3CDTF">2015-11-25T00:29:11Z</dcterms:modified>
  <dc:title>华农珠江学字〔2015〕14号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